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A9646" w14:textId="3B61685A" w:rsidR="009D730D" w:rsidRPr="00590AE0" w:rsidRDefault="009D730D" w:rsidP="009D730D">
      <w:pPr>
        <w:jc w:val="both"/>
        <w:divId w:val="1265070368"/>
        <w:rPr>
          <w:rFonts w:ascii="Calibri" w:hAnsi="Calibri" w:cs="Calibri"/>
          <w:b/>
          <w:bCs/>
          <w:strike/>
          <w:sz w:val="24"/>
          <w:szCs w:val="24"/>
          <w:highlight w:val="yellow"/>
        </w:rPr>
      </w:pPr>
      <w:r w:rsidRPr="00995713">
        <w:rPr>
          <w:rFonts w:ascii="Calibri" w:hAnsi="Calibri" w:cs="Calibri"/>
          <w:b/>
          <w:bCs/>
          <w:sz w:val="28"/>
          <w:szCs w:val="28"/>
        </w:rPr>
        <w:t>Termo de Compromisso nº 7AAFNO/2026</w:t>
      </w:r>
      <w:r w:rsidRPr="00590AE0">
        <w:rPr>
          <w:rFonts w:ascii="Calibri" w:hAnsi="Calibri" w:cs="Calibri"/>
          <w:sz w:val="24"/>
          <w:szCs w:val="24"/>
        </w:rPr>
        <w:t xml:space="preserve">, firmado pelo </w:t>
      </w:r>
      <w:r w:rsidRPr="00590AE0">
        <w:rPr>
          <w:rFonts w:ascii="Calibri" w:hAnsi="Calibri" w:cs="Calibri"/>
          <w:caps/>
          <w:sz w:val="24"/>
          <w:szCs w:val="24"/>
        </w:rPr>
        <w:t>Município de Santana do Livramento-RS</w:t>
      </w:r>
      <w:r w:rsidRPr="00590AE0">
        <w:rPr>
          <w:rFonts w:ascii="Calibri" w:hAnsi="Calibri" w:cs="Calibri"/>
          <w:sz w:val="24"/>
          <w:szCs w:val="24"/>
        </w:rPr>
        <w:t>, CNPJ 88.124.961/0001-59, junto à União Federal</w:t>
      </w:r>
      <w:r w:rsidRPr="00590AE0">
        <w:rPr>
          <w:rFonts w:ascii="Calibri" w:hAnsi="Calibri" w:cs="Calibri"/>
          <w:bCs/>
          <w:sz w:val="24"/>
          <w:szCs w:val="24"/>
        </w:rPr>
        <w:t xml:space="preserve"> por intermédio do </w:t>
      </w:r>
      <w:r w:rsidRPr="00590AE0">
        <w:rPr>
          <w:rFonts w:ascii="Calibri" w:hAnsi="Calibri" w:cs="Calibri"/>
          <w:bCs/>
          <w:caps/>
          <w:sz w:val="24"/>
          <w:szCs w:val="24"/>
        </w:rPr>
        <w:t>FUNDO NACIONAL DE DESENVOLVIMENTO DA EDUCACAO</w:t>
      </w:r>
      <w:r w:rsidRPr="00590AE0">
        <w:rPr>
          <w:rFonts w:ascii="Calibri" w:hAnsi="Calibri" w:cs="Calibri"/>
          <w:sz w:val="24"/>
          <w:szCs w:val="24"/>
        </w:rPr>
        <w:t xml:space="preserve">, representada pela Caixa Econômica Federal, CNPJ 00.360.305/0001-04; Objeto </w:t>
      </w:r>
      <w:r w:rsidRPr="00590AE0">
        <w:rPr>
          <w:rFonts w:ascii="Calibri" w:hAnsi="Calibri" w:cs="Calibri"/>
          <w:caps/>
          <w:sz w:val="24"/>
          <w:szCs w:val="24"/>
        </w:rPr>
        <w:t>Construção de Creche de Educação Infantil João Antônio Tavares, cidade de Santana do Livramento/RS - FNDE - Creche Tipo II</w:t>
      </w:r>
      <w:r w:rsidRPr="00590AE0">
        <w:rPr>
          <w:rFonts w:ascii="Calibri" w:hAnsi="Calibri" w:cs="Calibri"/>
          <w:sz w:val="24"/>
          <w:szCs w:val="24"/>
        </w:rPr>
        <w:t xml:space="preserve">; Programa Educação Básica Democrática, Com Qualidade e Equidade; Valor: R$ 3.636.301,55; dos recursos: R$ 539.990,73, correrão à conta da União no exercício de 2026, </w:t>
      </w:r>
      <w:bookmarkStart w:id="0" w:name="Texto13"/>
      <w:r w:rsidRPr="00590AE0">
        <w:rPr>
          <w:rFonts w:ascii="Calibri" w:hAnsi="Calibri" w:cs="Calibri"/>
          <w:sz w:val="24"/>
          <w:szCs w:val="24"/>
        </w:rPr>
        <w:t>UG 157241, Programa de Trabalho 12365511100SU0001, NE 2026NE791418, e R$ 3.059.947,80 nos exercícios subsequentes</w:t>
      </w:r>
      <w:r w:rsidRPr="00590AE0">
        <w:rPr>
          <w:rFonts w:ascii="Calibri" w:hAnsi="Calibri" w:cs="Calibri"/>
          <w:bCs/>
          <w:sz w:val="24"/>
          <w:szCs w:val="24"/>
        </w:rPr>
        <w:t xml:space="preserve">, e R$ </w:t>
      </w:r>
      <w:r w:rsidRPr="00590AE0">
        <w:rPr>
          <w:rFonts w:ascii="Calibri" w:hAnsi="Calibri" w:cs="Calibri"/>
          <w:sz w:val="24"/>
          <w:szCs w:val="24"/>
        </w:rPr>
        <w:t>36.363,02</w:t>
      </w:r>
      <w:bookmarkEnd w:id="0"/>
      <w:r w:rsidRPr="00590AE0">
        <w:rPr>
          <w:rFonts w:ascii="Calibri" w:hAnsi="Calibri" w:cs="Calibri"/>
          <w:bCs/>
          <w:sz w:val="24"/>
          <w:szCs w:val="24"/>
        </w:rPr>
        <w:t xml:space="preserve"> </w:t>
      </w:r>
      <w:r w:rsidRPr="00590AE0">
        <w:rPr>
          <w:rFonts w:ascii="Calibri" w:hAnsi="Calibri" w:cs="Calibri"/>
          <w:sz w:val="24"/>
          <w:szCs w:val="24"/>
        </w:rPr>
        <w:t>de contrapartida. Vigência 31/08/2029 - 31/08/2026 Jiane Toller da Rocha e EVANDRO GUTEBIER MACHADO.</w:t>
      </w:r>
    </w:p>
    <w:p w14:paraId="228DC6C4" w14:textId="77777777" w:rsidR="009D730D" w:rsidRPr="00590AE0" w:rsidRDefault="009D730D" w:rsidP="000E5244">
      <w:pPr>
        <w:widowControl w:val="0"/>
        <w:ind w:left="284" w:right="-81"/>
        <w:divId w:val="1265070368"/>
        <w:rPr>
          <w:b/>
          <w:bCs/>
          <w:snapToGrid w:val="0"/>
          <w:sz w:val="24"/>
          <w:szCs w:val="24"/>
        </w:rPr>
      </w:pPr>
    </w:p>
    <w:sectPr w:rsidR="009D730D" w:rsidRPr="00590AE0">
      <w:headerReference w:type="default" r:id="rId7"/>
      <w:footerReference w:type="default" r:id="rId8"/>
      <w:pgSz w:w="11907" w:h="16840"/>
      <w:pgMar w:top="1134" w:right="1134" w:bottom="1134" w:left="1134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90596" w14:textId="77777777" w:rsidR="00712AEF" w:rsidRDefault="00712AEF">
      <w:r>
        <w:separator/>
      </w:r>
    </w:p>
  </w:endnote>
  <w:endnote w:type="continuationSeparator" w:id="0">
    <w:p w14:paraId="2CFA91A8" w14:textId="77777777" w:rsidR="00712AEF" w:rsidRDefault="00712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wis721 Md BT">
    <w:altName w:val="Arial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04C7" w14:textId="05AB9D7A" w:rsidR="00765D3B" w:rsidRDefault="006B300F" w:rsidP="00C4034D">
    <w:pPr>
      <w:tabs>
        <w:tab w:val="left" w:pos="2288"/>
        <w:tab w:val="left" w:pos="9360"/>
      </w:tabs>
    </w:pPr>
    <w:r>
      <w:t>27.392 v01</w:t>
    </w:r>
    <w:r w:rsidR="00C17385">
      <w:t>9</w:t>
    </w:r>
    <w:r w:rsidR="00765D3B">
      <w:t xml:space="preserve">   micro</w:t>
    </w:r>
    <w:r w:rsidR="00765D3B">
      <w:tab/>
    </w:r>
    <w:r w:rsidR="00C4034D">
      <w:tab/>
    </w:r>
    <w:r w:rsidR="00765D3B">
      <w:rPr>
        <w:rStyle w:val="Nmerodepgina"/>
      </w:rPr>
      <w:fldChar w:fldCharType="begin"/>
    </w:r>
    <w:r w:rsidR="00765D3B">
      <w:rPr>
        <w:rStyle w:val="Nmerodepgina"/>
      </w:rPr>
      <w:instrText xml:space="preserve"> PAGE </w:instrText>
    </w:r>
    <w:r w:rsidR="00765D3B">
      <w:rPr>
        <w:rStyle w:val="Nmerodepgina"/>
      </w:rPr>
      <w:fldChar w:fldCharType="separate"/>
    </w:r>
    <w:r w:rsidR="002E022A">
      <w:rPr>
        <w:rStyle w:val="Nmerodepgina"/>
        <w:noProof/>
      </w:rPr>
      <w:t>4</w:t>
    </w:r>
    <w:r w:rsidR="00765D3B"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1119F" w14:textId="77777777" w:rsidR="00712AEF" w:rsidRDefault="00712AEF">
      <w:r>
        <w:separator/>
      </w:r>
    </w:p>
  </w:footnote>
  <w:footnote w:type="continuationSeparator" w:id="0">
    <w:p w14:paraId="1CC61FF4" w14:textId="77777777" w:rsidR="00712AEF" w:rsidRDefault="00712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636" w:type="pct"/>
      <w:tblLook w:val="01E0" w:firstRow="1" w:lastRow="1" w:firstColumn="1" w:lastColumn="1" w:noHBand="0" w:noVBand="0"/>
    </w:tblPr>
    <w:tblGrid>
      <w:gridCol w:w="675"/>
      <w:gridCol w:w="8224"/>
      <w:gridCol w:w="239"/>
    </w:tblGrid>
    <w:tr w:rsidR="00765D3B" w14:paraId="3F52414E" w14:textId="77777777" w:rsidTr="00990A0F">
      <w:trPr>
        <w:trHeight w:val="1017"/>
      </w:trPr>
      <w:tc>
        <w:tcPr>
          <w:tcW w:w="369" w:type="pct"/>
          <w:vAlign w:val="center"/>
        </w:tcPr>
        <w:p w14:paraId="1F8E5080" w14:textId="39E8F407" w:rsidR="00765D3B" w:rsidRDefault="00765D3B" w:rsidP="00820F4E">
          <w:pPr>
            <w:pStyle w:val="Cabealho"/>
            <w:jc w:val="center"/>
          </w:pPr>
        </w:p>
      </w:tc>
      <w:tc>
        <w:tcPr>
          <w:tcW w:w="4499" w:type="pct"/>
          <w:vAlign w:val="center"/>
        </w:tcPr>
        <w:p w14:paraId="31B30F59" w14:textId="25BA6CB4" w:rsidR="00765D3B" w:rsidRPr="007F70FF" w:rsidRDefault="00765D3B" w:rsidP="00990A0F">
          <w:pPr>
            <w:pStyle w:val="Ttulo1"/>
            <w:ind w:left="90"/>
            <w:jc w:val="center"/>
            <w:rPr>
              <w:rFonts w:ascii="Swis721 Md BT" w:hAnsi="Swis721 Md BT" w:cs="Swis721 Md BT"/>
              <w:sz w:val="24"/>
              <w:szCs w:val="24"/>
            </w:rPr>
          </w:pPr>
          <w:r>
            <w:rPr>
              <w:rFonts w:ascii="Swis721 Md BT" w:hAnsi="Swis721 Md BT" w:cs="Swis721 Md BT"/>
              <w:b w:val="0"/>
              <w:bCs w:val="0"/>
              <w:sz w:val="24"/>
              <w:szCs w:val="24"/>
            </w:rPr>
            <w:t xml:space="preserve">Extrato para Publicação no </w:t>
          </w:r>
          <w:r w:rsidR="00990A0F">
            <w:rPr>
              <w:rFonts w:ascii="Swis721 Md BT" w:hAnsi="Swis721 Md BT" w:cs="Swis721 Md BT"/>
              <w:b w:val="0"/>
              <w:bCs w:val="0"/>
              <w:sz w:val="24"/>
              <w:szCs w:val="24"/>
            </w:rPr>
            <w:t>Site e Mural da Prefeitura de S. do Livramento</w:t>
          </w:r>
        </w:p>
      </w:tc>
      <w:tc>
        <w:tcPr>
          <w:tcW w:w="131" w:type="pct"/>
          <w:vAlign w:val="center"/>
        </w:tcPr>
        <w:p w14:paraId="3D60A2CC" w14:textId="36FF63CB" w:rsidR="00765D3B" w:rsidRDefault="00765D3B" w:rsidP="00820F4E">
          <w:pPr>
            <w:pStyle w:val="Cabealho"/>
            <w:jc w:val="right"/>
            <w:rPr>
              <w:b/>
              <w:bCs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DOCVARIABLE  szTOMO </w:instrTex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t xml:space="preserve"> </w:t>
          </w:r>
          <w:r>
            <w:rPr>
              <w:b/>
              <w:bCs/>
              <w:sz w:val="28"/>
              <w:szCs w:val="28"/>
            </w:rPr>
            <w:fldChar w:fldCharType="begin"/>
          </w:r>
          <w:r>
            <w:rPr>
              <w:b/>
              <w:bCs/>
              <w:sz w:val="28"/>
              <w:szCs w:val="28"/>
            </w:rPr>
            <w:instrText xml:space="preserve"> DOCVARIABLE  szNUMERO </w:instrText>
          </w:r>
          <w:r>
            <w:rPr>
              <w:b/>
              <w:bCs/>
              <w:sz w:val="28"/>
              <w:szCs w:val="28"/>
            </w:rPr>
            <w:fldChar w:fldCharType="end"/>
          </w:r>
          <w:r>
            <w:rPr>
              <w:b/>
              <w:bCs/>
            </w:rPr>
            <w:t xml:space="preserve">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DOCVARIABLE  szVERSAO </w:instrText>
          </w:r>
          <w:r>
            <w:rPr>
              <w:b/>
              <w:bCs/>
            </w:rPr>
            <w:fldChar w:fldCharType="end"/>
          </w:r>
        </w:p>
      </w:tc>
    </w:tr>
  </w:tbl>
  <w:p w14:paraId="51A014F7" w14:textId="77777777" w:rsidR="00765D3B" w:rsidRDefault="00765D3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56AC"/>
    <w:multiLevelType w:val="hybridMultilevel"/>
    <w:tmpl w:val="C552776C"/>
    <w:lvl w:ilvl="0" w:tplc="A8D0D92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20F46"/>
    <w:multiLevelType w:val="hybridMultilevel"/>
    <w:tmpl w:val="E4A0732E"/>
    <w:lvl w:ilvl="0" w:tplc="7A7C540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D896C58"/>
    <w:multiLevelType w:val="hybridMultilevel"/>
    <w:tmpl w:val="93D6E1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60B21"/>
    <w:multiLevelType w:val="hybridMultilevel"/>
    <w:tmpl w:val="21EA88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2F066B"/>
    <w:multiLevelType w:val="multilevel"/>
    <w:tmpl w:val="B38A679A"/>
    <w:lvl w:ilvl="0">
      <w:start w:val="1"/>
      <w:numFmt w:val="decimal"/>
      <w:pStyle w:val="MNN1"/>
      <w:suff w:val="space"/>
      <w:lvlText w:val="%1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285577760">
    <w:abstractNumId w:val="1"/>
  </w:num>
  <w:num w:numId="2" w16cid:durableId="205816177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9089008">
    <w:abstractNumId w:val="4"/>
  </w:num>
  <w:num w:numId="4" w16cid:durableId="1635284141">
    <w:abstractNumId w:val="3"/>
  </w:num>
  <w:num w:numId="5" w16cid:durableId="1803617042">
    <w:abstractNumId w:val="0"/>
  </w:num>
  <w:num w:numId="6" w16cid:durableId="2096123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oNotTrackMoves/>
  <w:documentProtection w:edit="forms" w:enforcement="0"/>
  <w:defaultTabStop w:val="709"/>
  <w:hyphenationZone w:val="42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1262A"/>
    <w:rsid w:val="00000091"/>
    <w:rsid w:val="00004118"/>
    <w:rsid w:val="00007E88"/>
    <w:rsid w:val="00010956"/>
    <w:rsid w:val="000113BD"/>
    <w:rsid w:val="00020BA0"/>
    <w:rsid w:val="00025558"/>
    <w:rsid w:val="0004037D"/>
    <w:rsid w:val="000517BA"/>
    <w:rsid w:val="000548D0"/>
    <w:rsid w:val="00055505"/>
    <w:rsid w:val="000602B5"/>
    <w:rsid w:val="00063A9D"/>
    <w:rsid w:val="00072423"/>
    <w:rsid w:val="00075A5C"/>
    <w:rsid w:val="00080676"/>
    <w:rsid w:val="00086805"/>
    <w:rsid w:val="00087188"/>
    <w:rsid w:val="000A36AB"/>
    <w:rsid w:val="000A3D9B"/>
    <w:rsid w:val="000B3449"/>
    <w:rsid w:val="000C0E7F"/>
    <w:rsid w:val="000C2497"/>
    <w:rsid w:val="000C4832"/>
    <w:rsid w:val="000C5F4D"/>
    <w:rsid w:val="000C7511"/>
    <w:rsid w:val="000E44F0"/>
    <w:rsid w:val="000E5244"/>
    <w:rsid w:val="000E674E"/>
    <w:rsid w:val="000F5C78"/>
    <w:rsid w:val="000F7C75"/>
    <w:rsid w:val="00105914"/>
    <w:rsid w:val="00113FB1"/>
    <w:rsid w:val="00124E88"/>
    <w:rsid w:val="00131E9E"/>
    <w:rsid w:val="00131EF1"/>
    <w:rsid w:val="001329BA"/>
    <w:rsid w:val="00137376"/>
    <w:rsid w:val="00146282"/>
    <w:rsid w:val="001502F3"/>
    <w:rsid w:val="00150E05"/>
    <w:rsid w:val="0015452A"/>
    <w:rsid w:val="0016133F"/>
    <w:rsid w:val="00173709"/>
    <w:rsid w:val="00174490"/>
    <w:rsid w:val="0017512F"/>
    <w:rsid w:val="001806F0"/>
    <w:rsid w:val="00182E41"/>
    <w:rsid w:val="001909AD"/>
    <w:rsid w:val="00192639"/>
    <w:rsid w:val="001946A3"/>
    <w:rsid w:val="00194737"/>
    <w:rsid w:val="00195CE1"/>
    <w:rsid w:val="001A0252"/>
    <w:rsid w:val="001A7A10"/>
    <w:rsid w:val="001B422C"/>
    <w:rsid w:val="001B61AC"/>
    <w:rsid w:val="001C0F1A"/>
    <w:rsid w:val="001E28EF"/>
    <w:rsid w:val="001E4012"/>
    <w:rsid w:val="001F2FE5"/>
    <w:rsid w:val="00203C19"/>
    <w:rsid w:val="00213DDD"/>
    <w:rsid w:val="0021471D"/>
    <w:rsid w:val="00217945"/>
    <w:rsid w:val="002212D5"/>
    <w:rsid w:val="00221E8E"/>
    <w:rsid w:val="0022384F"/>
    <w:rsid w:val="00232CA2"/>
    <w:rsid w:val="002353E0"/>
    <w:rsid w:val="002644B4"/>
    <w:rsid w:val="0026509B"/>
    <w:rsid w:val="00272FF3"/>
    <w:rsid w:val="00287C58"/>
    <w:rsid w:val="00290C51"/>
    <w:rsid w:val="00296CAD"/>
    <w:rsid w:val="002979E5"/>
    <w:rsid w:val="002A2273"/>
    <w:rsid w:val="002A59A4"/>
    <w:rsid w:val="002A61CE"/>
    <w:rsid w:val="002B2CB9"/>
    <w:rsid w:val="002B3192"/>
    <w:rsid w:val="002B4CE8"/>
    <w:rsid w:val="002C2370"/>
    <w:rsid w:val="002E022A"/>
    <w:rsid w:val="002E25EF"/>
    <w:rsid w:val="00310487"/>
    <w:rsid w:val="003127DA"/>
    <w:rsid w:val="0031473F"/>
    <w:rsid w:val="0031686A"/>
    <w:rsid w:val="003177BC"/>
    <w:rsid w:val="00321FC7"/>
    <w:rsid w:val="0032237E"/>
    <w:rsid w:val="00323F6F"/>
    <w:rsid w:val="0032741C"/>
    <w:rsid w:val="00330D04"/>
    <w:rsid w:val="0033381F"/>
    <w:rsid w:val="00344E87"/>
    <w:rsid w:val="00353114"/>
    <w:rsid w:val="00356B34"/>
    <w:rsid w:val="00357603"/>
    <w:rsid w:val="00362B0C"/>
    <w:rsid w:val="00363670"/>
    <w:rsid w:val="00366675"/>
    <w:rsid w:val="003724BB"/>
    <w:rsid w:val="003875C9"/>
    <w:rsid w:val="00392583"/>
    <w:rsid w:val="00393C75"/>
    <w:rsid w:val="003A0494"/>
    <w:rsid w:val="003A0530"/>
    <w:rsid w:val="003A2102"/>
    <w:rsid w:val="003B386B"/>
    <w:rsid w:val="003C1441"/>
    <w:rsid w:val="003D066D"/>
    <w:rsid w:val="003D51EB"/>
    <w:rsid w:val="003D7210"/>
    <w:rsid w:val="003E5711"/>
    <w:rsid w:val="003E744E"/>
    <w:rsid w:val="003E7E7E"/>
    <w:rsid w:val="003F1D22"/>
    <w:rsid w:val="003F49F4"/>
    <w:rsid w:val="003F56B7"/>
    <w:rsid w:val="00400CE5"/>
    <w:rsid w:val="0040306C"/>
    <w:rsid w:val="004125DB"/>
    <w:rsid w:val="00424364"/>
    <w:rsid w:val="00424D0E"/>
    <w:rsid w:val="004308E5"/>
    <w:rsid w:val="0043308E"/>
    <w:rsid w:val="00436C7B"/>
    <w:rsid w:val="004378D2"/>
    <w:rsid w:val="00446E4C"/>
    <w:rsid w:val="00447BDB"/>
    <w:rsid w:val="0045018B"/>
    <w:rsid w:val="00450E85"/>
    <w:rsid w:val="004521DB"/>
    <w:rsid w:val="00454AA4"/>
    <w:rsid w:val="00455A9E"/>
    <w:rsid w:val="00455D22"/>
    <w:rsid w:val="00461843"/>
    <w:rsid w:val="00463293"/>
    <w:rsid w:val="00465212"/>
    <w:rsid w:val="0046649D"/>
    <w:rsid w:val="00470AF7"/>
    <w:rsid w:val="00472AEB"/>
    <w:rsid w:val="0047443A"/>
    <w:rsid w:val="00476EC0"/>
    <w:rsid w:val="00494BC2"/>
    <w:rsid w:val="004A4B25"/>
    <w:rsid w:val="004A5A0A"/>
    <w:rsid w:val="004A6F08"/>
    <w:rsid w:val="004C3AB2"/>
    <w:rsid w:val="004C60D4"/>
    <w:rsid w:val="004C6263"/>
    <w:rsid w:val="004E0F15"/>
    <w:rsid w:val="004E4F2B"/>
    <w:rsid w:val="004E712B"/>
    <w:rsid w:val="005003D6"/>
    <w:rsid w:val="00503063"/>
    <w:rsid w:val="00512E97"/>
    <w:rsid w:val="0051322D"/>
    <w:rsid w:val="00524AF6"/>
    <w:rsid w:val="00524DC0"/>
    <w:rsid w:val="00527046"/>
    <w:rsid w:val="005311F3"/>
    <w:rsid w:val="0053218F"/>
    <w:rsid w:val="00543A77"/>
    <w:rsid w:val="00546477"/>
    <w:rsid w:val="00564CCA"/>
    <w:rsid w:val="00564E17"/>
    <w:rsid w:val="00567931"/>
    <w:rsid w:val="00582076"/>
    <w:rsid w:val="00583341"/>
    <w:rsid w:val="00583984"/>
    <w:rsid w:val="00583E6C"/>
    <w:rsid w:val="00590AE0"/>
    <w:rsid w:val="00595117"/>
    <w:rsid w:val="005A0246"/>
    <w:rsid w:val="005A260E"/>
    <w:rsid w:val="005A5752"/>
    <w:rsid w:val="005C06D8"/>
    <w:rsid w:val="005C2C7F"/>
    <w:rsid w:val="005C3D3F"/>
    <w:rsid w:val="005C4015"/>
    <w:rsid w:val="005D5EF8"/>
    <w:rsid w:val="005E1031"/>
    <w:rsid w:val="005F594F"/>
    <w:rsid w:val="0060274C"/>
    <w:rsid w:val="00603773"/>
    <w:rsid w:val="006071E5"/>
    <w:rsid w:val="0061635B"/>
    <w:rsid w:val="00616AEB"/>
    <w:rsid w:val="0062459F"/>
    <w:rsid w:val="00636C77"/>
    <w:rsid w:val="00641E70"/>
    <w:rsid w:val="0065635B"/>
    <w:rsid w:val="00656BB2"/>
    <w:rsid w:val="006618EB"/>
    <w:rsid w:val="00667038"/>
    <w:rsid w:val="006671AB"/>
    <w:rsid w:val="00671C7E"/>
    <w:rsid w:val="0067203B"/>
    <w:rsid w:val="006743F6"/>
    <w:rsid w:val="006746D3"/>
    <w:rsid w:val="006752B0"/>
    <w:rsid w:val="0067597F"/>
    <w:rsid w:val="00677E70"/>
    <w:rsid w:val="00683F47"/>
    <w:rsid w:val="00690346"/>
    <w:rsid w:val="0069350F"/>
    <w:rsid w:val="006B0FE9"/>
    <w:rsid w:val="006B300F"/>
    <w:rsid w:val="006B6A5C"/>
    <w:rsid w:val="006C02C6"/>
    <w:rsid w:val="006C0E80"/>
    <w:rsid w:val="006C3A39"/>
    <w:rsid w:val="006D1127"/>
    <w:rsid w:val="006E0E4E"/>
    <w:rsid w:val="006E278D"/>
    <w:rsid w:val="006E600A"/>
    <w:rsid w:val="006E76A8"/>
    <w:rsid w:val="006F3CFF"/>
    <w:rsid w:val="007037E9"/>
    <w:rsid w:val="00712AEF"/>
    <w:rsid w:val="00712D72"/>
    <w:rsid w:val="00717ECB"/>
    <w:rsid w:val="00721C25"/>
    <w:rsid w:val="00722737"/>
    <w:rsid w:val="007243B0"/>
    <w:rsid w:val="00724E3A"/>
    <w:rsid w:val="00727CD1"/>
    <w:rsid w:val="0073318A"/>
    <w:rsid w:val="00741168"/>
    <w:rsid w:val="00750915"/>
    <w:rsid w:val="00752E22"/>
    <w:rsid w:val="00765D3B"/>
    <w:rsid w:val="00772A67"/>
    <w:rsid w:val="0078110D"/>
    <w:rsid w:val="007833D8"/>
    <w:rsid w:val="00786EB8"/>
    <w:rsid w:val="007A3213"/>
    <w:rsid w:val="007A635C"/>
    <w:rsid w:val="007A6FF8"/>
    <w:rsid w:val="007B05B4"/>
    <w:rsid w:val="007C00AC"/>
    <w:rsid w:val="007C0FDD"/>
    <w:rsid w:val="007C2788"/>
    <w:rsid w:val="007C6151"/>
    <w:rsid w:val="007D2DD5"/>
    <w:rsid w:val="007D32C2"/>
    <w:rsid w:val="007D602C"/>
    <w:rsid w:val="007E31F6"/>
    <w:rsid w:val="007F1FF7"/>
    <w:rsid w:val="007F40A3"/>
    <w:rsid w:val="007F70FF"/>
    <w:rsid w:val="007F77AB"/>
    <w:rsid w:val="00800545"/>
    <w:rsid w:val="00802F75"/>
    <w:rsid w:val="008051C4"/>
    <w:rsid w:val="00807901"/>
    <w:rsid w:val="00813739"/>
    <w:rsid w:val="008144E9"/>
    <w:rsid w:val="00815910"/>
    <w:rsid w:val="00820F4E"/>
    <w:rsid w:val="00821E97"/>
    <w:rsid w:val="00825291"/>
    <w:rsid w:val="00844090"/>
    <w:rsid w:val="008522F1"/>
    <w:rsid w:val="00854512"/>
    <w:rsid w:val="008608BC"/>
    <w:rsid w:val="00881CE1"/>
    <w:rsid w:val="0088552D"/>
    <w:rsid w:val="008871FC"/>
    <w:rsid w:val="008A160C"/>
    <w:rsid w:val="008B2AC0"/>
    <w:rsid w:val="008B6E40"/>
    <w:rsid w:val="008C2C75"/>
    <w:rsid w:val="008E1412"/>
    <w:rsid w:val="008F2F8C"/>
    <w:rsid w:val="008F3C80"/>
    <w:rsid w:val="008F4E62"/>
    <w:rsid w:val="00902AAE"/>
    <w:rsid w:val="009045D4"/>
    <w:rsid w:val="00905FC6"/>
    <w:rsid w:val="009119E8"/>
    <w:rsid w:val="009206CB"/>
    <w:rsid w:val="009233E1"/>
    <w:rsid w:val="0093409C"/>
    <w:rsid w:val="009539C7"/>
    <w:rsid w:val="00961C7D"/>
    <w:rsid w:val="00971D49"/>
    <w:rsid w:val="009732AD"/>
    <w:rsid w:val="00985C98"/>
    <w:rsid w:val="00990A0F"/>
    <w:rsid w:val="00992388"/>
    <w:rsid w:val="00995713"/>
    <w:rsid w:val="009963D0"/>
    <w:rsid w:val="009B2914"/>
    <w:rsid w:val="009B3BC0"/>
    <w:rsid w:val="009B69D8"/>
    <w:rsid w:val="009C162B"/>
    <w:rsid w:val="009C5D1B"/>
    <w:rsid w:val="009D1031"/>
    <w:rsid w:val="009D13DF"/>
    <w:rsid w:val="009D3382"/>
    <w:rsid w:val="009D6E38"/>
    <w:rsid w:val="009D730D"/>
    <w:rsid w:val="009E1941"/>
    <w:rsid w:val="009E2416"/>
    <w:rsid w:val="009E24BA"/>
    <w:rsid w:val="009E335D"/>
    <w:rsid w:val="009E4813"/>
    <w:rsid w:val="009F566F"/>
    <w:rsid w:val="00A00203"/>
    <w:rsid w:val="00A046B1"/>
    <w:rsid w:val="00A10CED"/>
    <w:rsid w:val="00A1262A"/>
    <w:rsid w:val="00A15CD4"/>
    <w:rsid w:val="00A24B09"/>
    <w:rsid w:val="00A341B3"/>
    <w:rsid w:val="00A3662C"/>
    <w:rsid w:val="00A3672D"/>
    <w:rsid w:val="00A4029B"/>
    <w:rsid w:val="00A45703"/>
    <w:rsid w:val="00A45C49"/>
    <w:rsid w:val="00A4712E"/>
    <w:rsid w:val="00A52536"/>
    <w:rsid w:val="00A57B9F"/>
    <w:rsid w:val="00A626EF"/>
    <w:rsid w:val="00A63395"/>
    <w:rsid w:val="00A63544"/>
    <w:rsid w:val="00A65E31"/>
    <w:rsid w:val="00A66F56"/>
    <w:rsid w:val="00A77D46"/>
    <w:rsid w:val="00A839C2"/>
    <w:rsid w:val="00A90369"/>
    <w:rsid w:val="00A94019"/>
    <w:rsid w:val="00A94C61"/>
    <w:rsid w:val="00A955CD"/>
    <w:rsid w:val="00AB17FB"/>
    <w:rsid w:val="00AC207C"/>
    <w:rsid w:val="00AC39F6"/>
    <w:rsid w:val="00AD5D6F"/>
    <w:rsid w:val="00AD6447"/>
    <w:rsid w:val="00AE3619"/>
    <w:rsid w:val="00AE710A"/>
    <w:rsid w:val="00B007C8"/>
    <w:rsid w:val="00B0513E"/>
    <w:rsid w:val="00B1245F"/>
    <w:rsid w:val="00B1562E"/>
    <w:rsid w:val="00B17954"/>
    <w:rsid w:val="00B21F53"/>
    <w:rsid w:val="00B2400F"/>
    <w:rsid w:val="00B25218"/>
    <w:rsid w:val="00B35692"/>
    <w:rsid w:val="00B50A91"/>
    <w:rsid w:val="00B727F4"/>
    <w:rsid w:val="00B86358"/>
    <w:rsid w:val="00B95F47"/>
    <w:rsid w:val="00BA65FC"/>
    <w:rsid w:val="00BB2143"/>
    <w:rsid w:val="00BB37A6"/>
    <w:rsid w:val="00BB5370"/>
    <w:rsid w:val="00BB5E0A"/>
    <w:rsid w:val="00BC3569"/>
    <w:rsid w:val="00BC37A6"/>
    <w:rsid w:val="00BC3825"/>
    <w:rsid w:val="00BC6EB8"/>
    <w:rsid w:val="00BD62EC"/>
    <w:rsid w:val="00BE350D"/>
    <w:rsid w:val="00BE3BF4"/>
    <w:rsid w:val="00BF3869"/>
    <w:rsid w:val="00BF6944"/>
    <w:rsid w:val="00C11E86"/>
    <w:rsid w:val="00C17385"/>
    <w:rsid w:val="00C27EE0"/>
    <w:rsid w:val="00C4034D"/>
    <w:rsid w:val="00C440B9"/>
    <w:rsid w:val="00C53D4F"/>
    <w:rsid w:val="00C55B68"/>
    <w:rsid w:val="00C56A08"/>
    <w:rsid w:val="00C70DC9"/>
    <w:rsid w:val="00C77E50"/>
    <w:rsid w:val="00C83003"/>
    <w:rsid w:val="00C91AA8"/>
    <w:rsid w:val="00CA2098"/>
    <w:rsid w:val="00CB570B"/>
    <w:rsid w:val="00CB592A"/>
    <w:rsid w:val="00CC0E4F"/>
    <w:rsid w:val="00CC44F0"/>
    <w:rsid w:val="00CC47BA"/>
    <w:rsid w:val="00CC62C2"/>
    <w:rsid w:val="00CC68A2"/>
    <w:rsid w:val="00CD3A65"/>
    <w:rsid w:val="00CE28B1"/>
    <w:rsid w:val="00CF04EC"/>
    <w:rsid w:val="00CF51CC"/>
    <w:rsid w:val="00D14214"/>
    <w:rsid w:val="00D14391"/>
    <w:rsid w:val="00D24AF0"/>
    <w:rsid w:val="00D3435C"/>
    <w:rsid w:val="00D407E5"/>
    <w:rsid w:val="00D41EF7"/>
    <w:rsid w:val="00D421E6"/>
    <w:rsid w:val="00D4300F"/>
    <w:rsid w:val="00D442F0"/>
    <w:rsid w:val="00D469EE"/>
    <w:rsid w:val="00D550AC"/>
    <w:rsid w:val="00D555B8"/>
    <w:rsid w:val="00D557CA"/>
    <w:rsid w:val="00D57792"/>
    <w:rsid w:val="00D6177D"/>
    <w:rsid w:val="00D667A4"/>
    <w:rsid w:val="00D746C9"/>
    <w:rsid w:val="00D75AAB"/>
    <w:rsid w:val="00D77005"/>
    <w:rsid w:val="00D77A98"/>
    <w:rsid w:val="00D81B0A"/>
    <w:rsid w:val="00D91671"/>
    <w:rsid w:val="00D96C8F"/>
    <w:rsid w:val="00DA1A54"/>
    <w:rsid w:val="00DA2DF7"/>
    <w:rsid w:val="00DC1B3F"/>
    <w:rsid w:val="00DC4975"/>
    <w:rsid w:val="00DC57A2"/>
    <w:rsid w:val="00DD6237"/>
    <w:rsid w:val="00DE2C59"/>
    <w:rsid w:val="00DE2C5C"/>
    <w:rsid w:val="00DE6B7A"/>
    <w:rsid w:val="00DF12D5"/>
    <w:rsid w:val="00DF1FB0"/>
    <w:rsid w:val="00E04D4F"/>
    <w:rsid w:val="00E10683"/>
    <w:rsid w:val="00E10690"/>
    <w:rsid w:val="00E12EBD"/>
    <w:rsid w:val="00E2477C"/>
    <w:rsid w:val="00E42DC8"/>
    <w:rsid w:val="00E4476C"/>
    <w:rsid w:val="00E449C0"/>
    <w:rsid w:val="00E542CC"/>
    <w:rsid w:val="00E55F9F"/>
    <w:rsid w:val="00E56553"/>
    <w:rsid w:val="00E6085C"/>
    <w:rsid w:val="00E620F6"/>
    <w:rsid w:val="00E6579B"/>
    <w:rsid w:val="00E71D53"/>
    <w:rsid w:val="00E728E2"/>
    <w:rsid w:val="00E72928"/>
    <w:rsid w:val="00E732DF"/>
    <w:rsid w:val="00E813D8"/>
    <w:rsid w:val="00E8275F"/>
    <w:rsid w:val="00E87D78"/>
    <w:rsid w:val="00E90DE2"/>
    <w:rsid w:val="00E92BCE"/>
    <w:rsid w:val="00EA40FD"/>
    <w:rsid w:val="00EC08F4"/>
    <w:rsid w:val="00EC4827"/>
    <w:rsid w:val="00EC4A45"/>
    <w:rsid w:val="00ED09DE"/>
    <w:rsid w:val="00ED0A54"/>
    <w:rsid w:val="00ED1264"/>
    <w:rsid w:val="00ED6196"/>
    <w:rsid w:val="00EE44E7"/>
    <w:rsid w:val="00EF17C7"/>
    <w:rsid w:val="00EF47FE"/>
    <w:rsid w:val="00EF63AF"/>
    <w:rsid w:val="00F044C2"/>
    <w:rsid w:val="00F10EE7"/>
    <w:rsid w:val="00F167A1"/>
    <w:rsid w:val="00F30537"/>
    <w:rsid w:val="00F31C48"/>
    <w:rsid w:val="00F406FF"/>
    <w:rsid w:val="00F5568E"/>
    <w:rsid w:val="00F642AE"/>
    <w:rsid w:val="00F659CF"/>
    <w:rsid w:val="00F71E6D"/>
    <w:rsid w:val="00F75450"/>
    <w:rsid w:val="00F76257"/>
    <w:rsid w:val="00F76841"/>
    <w:rsid w:val="00F80F15"/>
    <w:rsid w:val="00F81A99"/>
    <w:rsid w:val="00F91056"/>
    <w:rsid w:val="00F91181"/>
    <w:rsid w:val="00F939F3"/>
    <w:rsid w:val="00F94155"/>
    <w:rsid w:val="00F94CFD"/>
    <w:rsid w:val="00F967B9"/>
    <w:rsid w:val="00F97F86"/>
    <w:rsid w:val="00FA0AEC"/>
    <w:rsid w:val="00FA486B"/>
    <w:rsid w:val="00FB4225"/>
    <w:rsid w:val="00FB7DE6"/>
    <w:rsid w:val="00FC39D6"/>
    <w:rsid w:val="00FC735D"/>
    <w:rsid w:val="00FD2DE3"/>
    <w:rsid w:val="00FE10A3"/>
    <w:rsid w:val="00FF0470"/>
    <w:rsid w:val="00FF3457"/>
    <w:rsid w:val="00FF4849"/>
    <w:rsid w:val="00FF4913"/>
    <w:rsid w:val="00FF4AC2"/>
    <w:rsid w:val="00FF5B2A"/>
    <w:rsid w:val="00FF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C922CA"/>
  <w15:chartTrackingRefBased/>
  <w15:docId w15:val="{C22C6276-16CC-4D67-B43E-DF5749BD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212"/>
    <w:rPr>
      <w:rFonts w:ascii="Arial" w:hAnsi="Arial" w:cs="Arial"/>
      <w:sz w:val="18"/>
      <w:szCs w:val="18"/>
    </w:rPr>
  </w:style>
  <w:style w:type="paragraph" w:styleId="Ttulo1">
    <w:name w:val="heading 1"/>
    <w:basedOn w:val="Normal"/>
    <w:next w:val="Normal"/>
    <w:link w:val="Ttulo1Char"/>
    <w:uiPriority w:val="99"/>
    <w:qFormat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jc w:val="both"/>
      <w:outlineLvl w:val="1"/>
    </w:pPr>
    <w:rPr>
      <w:b/>
      <w:bCs/>
    </w:rPr>
  </w:style>
  <w:style w:type="paragraph" w:styleId="Ttulo4">
    <w:name w:val="heading 4"/>
    <w:basedOn w:val="Normal"/>
    <w:next w:val="Normal"/>
    <w:link w:val="Ttulo4Char"/>
    <w:uiPriority w:val="99"/>
    <w:qFormat/>
    <w:pPr>
      <w:keepNext/>
      <w:tabs>
        <w:tab w:val="left" w:pos="8505"/>
      </w:tabs>
      <w:jc w:val="both"/>
      <w:outlineLvl w:val="3"/>
    </w:pPr>
    <w:rPr>
      <w:b/>
      <w:bCs/>
      <w:color w:val="000000"/>
    </w:rPr>
  </w:style>
  <w:style w:type="paragraph" w:styleId="Ttulo6">
    <w:name w:val="heading 6"/>
    <w:basedOn w:val="Normal"/>
    <w:next w:val="Normal"/>
    <w:link w:val="Ttulo6Char"/>
    <w:uiPriority w:val="99"/>
    <w:qFormat/>
    <w:pPr>
      <w:keepNext/>
      <w:tabs>
        <w:tab w:val="left" w:pos="866"/>
        <w:tab w:val="left" w:pos="1843"/>
        <w:tab w:val="left" w:pos="3578"/>
        <w:tab w:val="left" w:pos="6834"/>
      </w:tabs>
      <w:autoSpaceDE w:val="0"/>
      <w:autoSpaceDN w:val="0"/>
      <w:jc w:val="center"/>
      <w:outlineLvl w:val="5"/>
    </w:pPr>
    <w:rPr>
      <w:rFonts w:ascii="Times New Roman" w:hAnsi="Times New Roman" w:cs="Times New Roman"/>
      <w:b/>
      <w:bCs/>
      <w:color w:val="000000"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4Char">
    <w:name w:val="Título 4 Char"/>
    <w:link w:val="Ttulo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6Char">
    <w:name w:val="Título 6 Char"/>
    <w:link w:val="Ttulo6"/>
    <w:uiPriority w:val="9"/>
    <w:semiHidden/>
    <w:rPr>
      <w:rFonts w:ascii="Calibri" w:eastAsia="Times New Roman" w:hAnsi="Calibri" w:cs="Times New Roman"/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HiperlinkVisitado">
    <w:name w:val="FollowedHyperlink"/>
    <w:uiPriority w:val="99"/>
    <w:rPr>
      <w:color w:val="800080"/>
      <w:u w:val="single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uiPriority w:val="99"/>
    <w:semiHidden/>
    <w:rPr>
      <w:rFonts w:ascii="Arial" w:hAnsi="Arial" w:cs="Arial"/>
      <w:sz w:val="18"/>
      <w:szCs w:val="18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semiHidden/>
    <w:rPr>
      <w:rFonts w:ascii="Arial" w:hAnsi="Arial" w:cs="Arial"/>
      <w:sz w:val="18"/>
      <w:szCs w:val="18"/>
    </w:rPr>
  </w:style>
  <w:style w:type="paragraph" w:styleId="Ttulo">
    <w:name w:val="Title"/>
    <w:basedOn w:val="Normal"/>
    <w:link w:val="TtuloChar"/>
    <w:uiPriority w:val="99"/>
    <w:qFormat/>
    <w:pPr>
      <w:ind w:right="142"/>
      <w:jc w:val="center"/>
    </w:pPr>
    <w:rPr>
      <w:rFonts w:ascii="Times New Roman" w:hAnsi="Times New Roman" w:cs="Times New Roman"/>
      <w:b/>
      <w:bCs/>
      <w:sz w:val="16"/>
      <w:szCs w:val="16"/>
    </w:rPr>
  </w:style>
  <w:style w:type="character" w:customStyle="1" w:styleId="TtuloChar">
    <w:name w:val="Título Char"/>
    <w:link w:val="Ttulo"/>
    <w:uiPriority w:val="10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Corpodetexto">
    <w:name w:val="Body Text"/>
    <w:basedOn w:val="Normal"/>
    <w:link w:val="CorpodetextoChar"/>
    <w:uiPriority w:val="99"/>
    <w:pPr>
      <w:jc w:val="both"/>
    </w:pPr>
    <w:rPr>
      <w:color w:val="000000"/>
    </w:rPr>
  </w:style>
  <w:style w:type="character" w:customStyle="1" w:styleId="CorpodetextoChar">
    <w:name w:val="Corpo de texto Char"/>
    <w:link w:val="Corpodetexto"/>
    <w:uiPriority w:val="99"/>
    <w:semiHidden/>
    <w:rPr>
      <w:rFonts w:ascii="Arial" w:hAnsi="Arial" w:cs="Arial"/>
      <w:sz w:val="18"/>
      <w:szCs w:val="18"/>
    </w:rPr>
  </w:style>
  <w:style w:type="paragraph" w:styleId="Corpodetexto2">
    <w:name w:val="Body Text 2"/>
    <w:basedOn w:val="Normal"/>
    <w:link w:val="Corpodetexto2Char"/>
    <w:uiPriority w:val="99"/>
    <w:pPr>
      <w:ind w:right="7137"/>
      <w:jc w:val="center"/>
    </w:pPr>
    <w:rPr>
      <w:sz w:val="16"/>
      <w:szCs w:val="16"/>
    </w:rPr>
  </w:style>
  <w:style w:type="character" w:customStyle="1" w:styleId="Corpodetexto2Char">
    <w:name w:val="Corpo de texto 2 Char"/>
    <w:link w:val="Corpodetexto2"/>
    <w:uiPriority w:val="99"/>
    <w:semiHidden/>
    <w:rPr>
      <w:rFonts w:ascii="Arial" w:hAnsi="Arial" w:cs="Arial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rPr>
      <w:rFonts w:ascii="Times New Roman" w:hAnsi="Times New Roman" w:cs="Times New Roman"/>
      <w:color w:val="000000"/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Pr>
      <w:rFonts w:ascii="Arial" w:hAnsi="Arial" w:cs="Arial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hAnsi="Segoe UI" w:cs="Segoe UI"/>
      <w:sz w:val="18"/>
      <w:szCs w:val="18"/>
    </w:rPr>
  </w:style>
  <w:style w:type="paragraph" w:customStyle="1" w:styleId="Normal1">
    <w:name w:val="Normal 1"/>
    <w:basedOn w:val="Normal"/>
    <w:next w:val="Normal"/>
    <w:uiPriority w:val="99"/>
    <w:pPr>
      <w:keepLines/>
      <w:tabs>
        <w:tab w:val="left" w:pos="8505"/>
      </w:tabs>
      <w:outlineLvl w:val="0"/>
    </w:pPr>
    <w:rPr>
      <w:b/>
      <w:bCs/>
      <w:color w:val="000000"/>
    </w:rPr>
  </w:style>
  <w:style w:type="paragraph" w:customStyle="1" w:styleId="Normal3">
    <w:name w:val="Normal 3"/>
    <w:basedOn w:val="Normal"/>
    <w:uiPriority w:val="99"/>
    <w:pPr>
      <w:keepLines/>
      <w:tabs>
        <w:tab w:val="num" w:pos="360"/>
      </w:tabs>
      <w:spacing w:before="120"/>
      <w:jc w:val="both"/>
      <w:outlineLvl w:val="2"/>
    </w:pPr>
    <w:rPr>
      <w:spacing w:val="10"/>
    </w:rPr>
  </w:style>
  <w:style w:type="paragraph" w:customStyle="1" w:styleId="Normal4">
    <w:name w:val="Normal 4"/>
    <w:basedOn w:val="Normal"/>
    <w:uiPriority w:val="99"/>
    <w:pPr>
      <w:keepLines/>
      <w:tabs>
        <w:tab w:val="num" w:pos="360"/>
      </w:tabs>
      <w:spacing w:before="120"/>
      <w:jc w:val="both"/>
      <w:outlineLvl w:val="3"/>
    </w:pPr>
    <w:rPr>
      <w:spacing w:val="10"/>
    </w:rPr>
  </w:style>
  <w:style w:type="paragraph" w:customStyle="1" w:styleId="Marcador">
    <w:name w:val="Marcador"/>
    <w:basedOn w:val="Normal"/>
    <w:uiPriority w:val="99"/>
    <w:pPr>
      <w:keepLines/>
      <w:spacing w:line="240" w:lineRule="exact"/>
      <w:ind w:left="142" w:hanging="142"/>
      <w:jc w:val="both"/>
    </w:pPr>
    <w:rPr>
      <w:spacing w:val="10"/>
    </w:rPr>
  </w:style>
  <w:style w:type="character" w:styleId="Nmerodepgina">
    <w:name w:val="page number"/>
    <w:uiPriority w:val="99"/>
  </w:style>
  <w:style w:type="character" w:styleId="Refdecomentrio">
    <w:name w:val="annotation reference"/>
    <w:uiPriority w:val="99"/>
    <w:semiHidden/>
    <w:rsid w:val="006E0E4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6E0E4E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Pr>
      <w:rFonts w:ascii="Arial" w:hAnsi="Arial" w:cs="Arial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6E0E4E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rFonts w:ascii="Arial" w:hAnsi="Arial" w:cs="Arial"/>
      <w:b/>
      <w:bCs/>
      <w:sz w:val="20"/>
      <w:szCs w:val="20"/>
    </w:rPr>
  </w:style>
  <w:style w:type="paragraph" w:customStyle="1" w:styleId="MNN1">
    <w:name w:val="MNN1"/>
    <w:next w:val="Normal"/>
    <w:rsid w:val="0069350F"/>
    <w:pPr>
      <w:numPr>
        <w:numId w:val="3"/>
      </w:numPr>
    </w:pPr>
    <w:rPr>
      <w:rFonts w:ascii="Arial" w:hAnsi="Arial"/>
      <w:noProof/>
      <w:spacing w:val="10"/>
      <w:sz w:val="18"/>
    </w:rPr>
  </w:style>
  <w:style w:type="character" w:styleId="MenoPendente">
    <w:name w:val="Unresolved Mention"/>
    <w:uiPriority w:val="99"/>
    <w:semiHidden/>
    <w:unhideWhenUsed/>
    <w:rsid w:val="00677E70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636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070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70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9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071643\AppData\Local\Temp\97d4296b-81a3-484b-972e-4729efa6f92e_27392016.zip.92e\MO27392016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MO27392016</Template>
  <TotalTime>52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Caixa Econômica Federal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Luis Eduardo Fraga Diniz Guerra</dc:creator>
  <cp:keywords/>
  <dc:description/>
  <cp:lastModifiedBy>Celina Pereira</cp:lastModifiedBy>
  <cp:revision>35</cp:revision>
  <cp:lastPrinted>2022-12-09T12:01:00Z</cp:lastPrinted>
  <dcterms:created xsi:type="dcterms:W3CDTF">2024-05-14T17:48:00Z</dcterms:created>
  <dcterms:modified xsi:type="dcterms:W3CDTF">2026-09-09T15:26:00Z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de7aacd-7cc4-4c31-9e6f-7ef306428f09_Enabled">
    <vt:lpwstr>true</vt:lpwstr>
  </property>
  <property fmtid="{D5CDD505-2E9C-101B-9397-08002B2CF9AE}" pid="3" name="MSIP_Label_fde7aacd-7cc4-4c31-9e6f-7ef306428f09_SetDate">
    <vt:lpwstr>2022-12-09T12:08:42Z</vt:lpwstr>
  </property>
  <property fmtid="{D5CDD505-2E9C-101B-9397-08002B2CF9AE}" pid="4" name="MSIP_Label_fde7aacd-7cc4-4c31-9e6f-7ef306428f09_Method">
    <vt:lpwstr>Privileged</vt:lpwstr>
  </property>
  <property fmtid="{D5CDD505-2E9C-101B-9397-08002B2CF9AE}" pid="5" name="MSIP_Label_fde7aacd-7cc4-4c31-9e6f-7ef306428f09_Name">
    <vt:lpwstr>_PUBLICO</vt:lpwstr>
  </property>
  <property fmtid="{D5CDD505-2E9C-101B-9397-08002B2CF9AE}" pid="6" name="MSIP_Label_fde7aacd-7cc4-4c31-9e6f-7ef306428f09_SiteId">
    <vt:lpwstr>ab9bba98-684a-43fb-add8-9c2bebede229</vt:lpwstr>
  </property>
  <property fmtid="{D5CDD505-2E9C-101B-9397-08002B2CF9AE}" pid="7" name="MSIP_Label_fde7aacd-7cc4-4c31-9e6f-7ef306428f09_ActionId">
    <vt:lpwstr>ecd3f1ec-0350-4680-ba0f-7899ae7380c5</vt:lpwstr>
  </property>
  <property fmtid="{D5CDD505-2E9C-101B-9397-08002B2CF9AE}" pid="8" name="MSIP_Label_fde7aacd-7cc4-4c31-9e6f-7ef306428f09_ContentBits">
    <vt:lpwstr>1</vt:lpwstr>
  </property>
</Properties>
</file>